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Regenbogen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Küchentechnik Interimsküche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